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EB4" w:rsidRDefault="00F21EB4">
      <w:r>
        <w:rPr>
          <w:noProof/>
          <w:lang w:eastAsia="nb-NO"/>
        </w:rPr>
        <w:drawing>
          <wp:inline distT="0" distB="0" distL="0" distR="0" wp14:anchorId="609CDEDB" wp14:editId="022A7608">
            <wp:extent cx="1533525" cy="2019300"/>
            <wp:effectExtent l="0" t="0" r="9525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21EB4" w:rsidRDefault="00F21EB4">
      <w:r>
        <w:t xml:space="preserve">Finn møtedato og </w:t>
      </w:r>
      <w:proofErr w:type="spellStart"/>
      <w:r>
        <w:t>utval</w:t>
      </w:r>
      <w:proofErr w:type="spellEnd"/>
    </w:p>
    <w:p w:rsidR="00F21EB4" w:rsidRDefault="00F21EB4">
      <w:r>
        <w:rPr>
          <w:noProof/>
          <w:lang w:eastAsia="nb-NO"/>
        </w:rPr>
        <w:drawing>
          <wp:inline distT="0" distB="0" distL="0" distR="0" wp14:anchorId="1DD28724" wp14:editId="6833C1AF">
            <wp:extent cx="5760720" cy="3529965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AE" w:rsidRDefault="0095020E">
      <w:r w:rsidRPr="00F333FB">
        <w:rPr>
          <w:lang w:val="nn-NO"/>
        </w:rPr>
        <w:t>Protokollen frå sist</w:t>
      </w:r>
      <w:r w:rsidR="000134AE" w:rsidRPr="00F333FB">
        <w:rPr>
          <w:lang w:val="nn-NO"/>
        </w:rPr>
        <w:t xml:space="preserve"> møte skal godkjennast av utvalet. </w:t>
      </w:r>
      <w:r w:rsidR="007466D3">
        <w:t>Du</w:t>
      </w:r>
      <w:r w:rsidR="007A585A">
        <w:t xml:space="preserve"> lager sak </w:t>
      </w:r>
      <w:r>
        <w:t>på</w:t>
      </w:r>
      <w:r w:rsidR="007A585A">
        <w:t xml:space="preserve"> det.</w:t>
      </w:r>
    </w:p>
    <w:p w:rsidR="000134AE" w:rsidRDefault="000134AE">
      <w:r>
        <w:rPr>
          <w:noProof/>
          <w:lang w:eastAsia="nb-NO"/>
        </w:rPr>
        <w:drawing>
          <wp:inline distT="0" distB="0" distL="0" distR="0" wp14:anchorId="6930C761" wp14:editId="51F82A47">
            <wp:extent cx="5760720" cy="1901825"/>
            <wp:effectExtent l="0" t="0" r="0" b="3175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0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AE" w:rsidRDefault="007A585A">
      <w:r>
        <w:rPr>
          <w:noProof/>
          <w:lang w:eastAsia="nb-NO"/>
        </w:rPr>
        <w:lastRenderedPageBreak/>
        <w:drawing>
          <wp:inline distT="0" distB="0" distL="0" distR="0" wp14:anchorId="113AB814" wp14:editId="5EFD6F78">
            <wp:extent cx="1895475" cy="1143000"/>
            <wp:effectExtent l="0" t="0" r="9525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1B89C46D" wp14:editId="21461114">
            <wp:extent cx="3505200" cy="5762625"/>
            <wp:effectExtent l="0" t="0" r="0" b="9525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t>Velg ok</w:t>
      </w:r>
    </w:p>
    <w:p w:rsidR="00A90BB5" w:rsidRDefault="00A90BB5"/>
    <w:p w:rsidR="00A90BB5" w:rsidRDefault="00A90BB5">
      <w:r>
        <w:t xml:space="preserve">Fyll inn saksnummeret for </w:t>
      </w:r>
      <w:proofErr w:type="spellStart"/>
      <w:r>
        <w:t>utvalet</w:t>
      </w:r>
      <w:proofErr w:type="spellEnd"/>
      <w:r>
        <w:t xml:space="preserve"> og tittel.</w:t>
      </w:r>
    </w:p>
    <w:p w:rsidR="00A90BB5" w:rsidRDefault="00A90BB5">
      <w:r>
        <w:rPr>
          <w:noProof/>
          <w:lang w:eastAsia="nb-NO"/>
        </w:rPr>
        <w:lastRenderedPageBreak/>
        <w:drawing>
          <wp:inline distT="0" distB="0" distL="0" distR="0" wp14:anchorId="27A1FE3D" wp14:editId="689AC382">
            <wp:extent cx="5760720" cy="2946400"/>
            <wp:effectExtent l="0" t="0" r="0" b="6350"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t>Neste</w:t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15D11C93" wp14:editId="3B179CC8">
            <wp:extent cx="4762500" cy="1362075"/>
            <wp:effectExtent l="0" t="0" r="0" b="9525"/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t>Velg NY</w:t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4FE6CA1A" wp14:editId="1FF8BD83">
            <wp:extent cx="5760720" cy="3552825"/>
            <wp:effectExtent l="0" t="0" r="0" b="9525"/>
            <wp:docPr id="11" name="Bil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Default="00A90BB5">
      <w:r>
        <w:lastRenderedPageBreak/>
        <w:t>Fyll inn utvalg og punkt på saklista – Godkjenning av protokoll - OK</w:t>
      </w:r>
    </w:p>
    <w:p w:rsidR="00A90BB5" w:rsidRDefault="00A90BB5">
      <w:r>
        <w:rPr>
          <w:noProof/>
          <w:lang w:eastAsia="nb-NO"/>
        </w:rPr>
        <w:drawing>
          <wp:inline distT="0" distB="0" distL="0" distR="0" wp14:anchorId="5771681D" wp14:editId="4DE13C5B">
            <wp:extent cx="4791075" cy="1790700"/>
            <wp:effectExtent l="0" t="0" r="9525" b="0"/>
            <wp:docPr id="12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BB5" w:rsidRPr="00F333FB" w:rsidRDefault="00A02841">
      <w:pPr>
        <w:rPr>
          <w:lang w:val="nn-NO"/>
        </w:rPr>
      </w:pPr>
      <w:r w:rsidRPr="00F333FB">
        <w:rPr>
          <w:lang w:val="nn-NO"/>
        </w:rPr>
        <w:t xml:space="preserve">Trykk </w:t>
      </w:r>
      <w:r w:rsidR="00A90BB5" w:rsidRPr="00F333FB">
        <w:rPr>
          <w:lang w:val="nn-NO"/>
        </w:rPr>
        <w:t>Fullfør</w:t>
      </w:r>
      <w:r w:rsidRPr="00F333FB">
        <w:rPr>
          <w:lang w:val="nn-NO"/>
        </w:rPr>
        <w:t xml:space="preserve"> </w:t>
      </w:r>
    </w:p>
    <w:p w:rsidR="00A02841" w:rsidRDefault="00A02841">
      <w:r w:rsidRPr="00F333FB">
        <w:rPr>
          <w:lang w:val="nn-NO"/>
        </w:rPr>
        <w:t xml:space="preserve">Skriv framlegg til innstilling i saka. </w:t>
      </w:r>
      <w:r>
        <w:t>Lagre dokumentet i 360</w:t>
      </w:r>
      <w:r w:rsidR="007466D3">
        <w:t xml:space="preserve"> (sjekk inn)</w:t>
      </w:r>
    </w:p>
    <w:p w:rsidR="009A3899" w:rsidRDefault="009A3899">
      <w:r>
        <w:rPr>
          <w:noProof/>
          <w:lang w:eastAsia="nb-NO"/>
        </w:rPr>
        <w:drawing>
          <wp:inline distT="0" distB="0" distL="0" distR="0" wp14:anchorId="2B02C70A" wp14:editId="488F0609">
            <wp:extent cx="5760720" cy="1443355"/>
            <wp:effectExtent l="0" t="0" r="0" b="4445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Legg så ved protokollen</w:t>
      </w:r>
    </w:p>
    <w:p w:rsidR="00A90BB5" w:rsidRDefault="009A3899">
      <w:r>
        <w:rPr>
          <w:noProof/>
          <w:lang w:eastAsia="nb-NO"/>
        </w:rPr>
        <w:drawing>
          <wp:inline distT="0" distB="0" distL="0" distR="0" wp14:anchorId="4895730F" wp14:editId="6E5C78A6">
            <wp:extent cx="2752725" cy="2638425"/>
            <wp:effectExtent l="0" t="0" r="9525" b="9525"/>
            <wp:docPr id="15" name="Bil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99" w:rsidRDefault="007955AC">
      <w:r>
        <w:rPr>
          <w:noProof/>
          <w:lang w:eastAsia="nb-NO"/>
        </w:rPr>
        <w:drawing>
          <wp:inline distT="0" distB="0" distL="0" distR="0" wp14:anchorId="2CF1AD78" wp14:editId="7525855C">
            <wp:extent cx="5760720" cy="705485"/>
            <wp:effectExtent l="0" t="0" r="0" b="0"/>
            <wp:docPr id="16" name="Bild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>
      <w:r>
        <w:rPr>
          <w:noProof/>
          <w:lang w:eastAsia="nb-NO"/>
        </w:rPr>
        <w:drawing>
          <wp:inline distT="0" distB="0" distL="0" distR="0" wp14:anchorId="0FB41685" wp14:editId="46166F0F">
            <wp:extent cx="5760720" cy="770255"/>
            <wp:effectExtent l="0" t="0" r="0" b="0"/>
            <wp:docPr id="18" name="Bild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>
      <w:r>
        <w:lastRenderedPageBreak/>
        <w:t xml:space="preserve">Trykk Ok og sett status </w:t>
      </w:r>
      <w:r w:rsidR="00DC114D">
        <w:t>godkjent</w:t>
      </w:r>
      <w:r>
        <w:t xml:space="preserve"> (journalført) på saksdokumentet.</w:t>
      </w:r>
    </w:p>
    <w:p w:rsidR="007955AC" w:rsidRDefault="007955AC">
      <w:r>
        <w:rPr>
          <w:noProof/>
          <w:lang w:eastAsia="nb-NO"/>
        </w:rPr>
        <w:drawing>
          <wp:inline distT="0" distB="0" distL="0" distR="0" wp14:anchorId="26CCFE4B" wp14:editId="611BA8C5">
            <wp:extent cx="5760720" cy="1404620"/>
            <wp:effectExtent l="0" t="0" r="0" b="5080"/>
            <wp:docPr id="19" name="Bild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/>
    <w:p w:rsidR="007955AC" w:rsidRPr="00F333FB" w:rsidRDefault="003B7E37">
      <w:pPr>
        <w:rPr>
          <w:lang w:val="nn-NO"/>
        </w:rPr>
      </w:pPr>
      <w:r w:rsidRPr="00F333FB">
        <w:rPr>
          <w:lang w:val="nn-NO"/>
        </w:rPr>
        <w:t>Du</w:t>
      </w:r>
      <w:r w:rsidR="00D6276B" w:rsidRPr="00F333FB">
        <w:rPr>
          <w:lang w:val="nn-NO"/>
        </w:rPr>
        <w:t xml:space="preserve"> lagar så eit nytt dokument, notat med informasjon til utvalet.</w:t>
      </w:r>
    </w:p>
    <w:p w:rsidR="005B3528" w:rsidRDefault="00D6276B">
      <w:r>
        <w:rPr>
          <w:noProof/>
          <w:lang w:eastAsia="nb-NO"/>
        </w:rPr>
        <w:drawing>
          <wp:inline distT="0" distB="0" distL="0" distR="0" wp14:anchorId="750AA34A" wp14:editId="502CC691">
            <wp:extent cx="5760720" cy="4639945"/>
            <wp:effectExtent l="0" t="0" r="0" b="8255"/>
            <wp:docPr id="23" name="Bild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/>
    <w:p w:rsidR="007955AC" w:rsidRDefault="00D6276B">
      <w:r>
        <w:t xml:space="preserve">Fyller inn </w:t>
      </w:r>
      <w:r w:rsidR="003B7E37">
        <w:t xml:space="preserve">saksnummeret til </w:t>
      </w:r>
      <w:proofErr w:type="spellStart"/>
      <w:r w:rsidR="003B7E37">
        <w:t>utvalet</w:t>
      </w:r>
      <w:proofErr w:type="spellEnd"/>
      <w:r>
        <w:t xml:space="preserve"> og tittel og fullfør</w:t>
      </w:r>
    </w:p>
    <w:p w:rsidR="00D6276B" w:rsidRDefault="00D6276B">
      <w:r>
        <w:rPr>
          <w:noProof/>
          <w:lang w:eastAsia="nb-NO"/>
        </w:rPr>
        <w:lastRenderedPageBreak/>
        <w:drawing>
          <wp:inline distT="0" distB="0" distL="0" distR="0" wp14:anchorId="78277C6F" wp14:editId="40ECCA61">
            <wp:extent cx="5760720" cy="4081145"/>
            <wp:effectExtent l="0" t="0" r="0" b="0"/>
            <wp:docPr id="24" name="Bild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AC" w:rsidRDefault="007955AC"/>
    <w:p w:rsidR="007955AC" w:rsidRDefault="0095020E">
      <w:r>
        <w:t>Når informasjonen er skrive inn i dokumentet og de</w:t>
      </w:r>
      <w:r w:rsidR="003B7E37">
        <w:t>t</w:t>
      </w:r>
      <w:r>
        <w:t xml:space="preserve"> er ferdig så s</w:t>
      </w:r>
      <w:r w:rsidR="008C29B1">
        <w:t xml:space="preserve">jekk inn fila i 360 og </w:t>
      </w:r>
      <w:r w:rsidR="00E75DB6">
        <w:t>endre status til godkjent</w:t>
      </w:r>
      <w:r w:rsidR="008C29B1">
        <w:t>.</w:t>
      </w:r>
    </w:p>
    <w:p w:rsidR="008C29B1" w:rsidRDefault="008C29B1">
      <w:r>
        <w:t xml:space="preserve">Gå på dokumentet og velg utvalgsbehandlinger, ny behandling, </w:t>
      </w:r>
      <w:proofErr w:type="spellStart"/>
      <w:r>
        <w:t>utval</w:t>
      </w:r>
      <w:proofErr w:type="spellEnd"/>
      <w:r>
        <w:t xml:space="preserve"> og punkt på saklista – informasjon. OK </w:t>
      </w:r>
    </w:p>
    <w:p w:rsidR="008C29B1" w:rsidRDefault="008C29B1">
      <w:r>
        <w:rPr>
          <w:noProof/>
          <w:lang w:eastAsia="nb-NO"/>
        </w:rPr>
        <w:lastRenderedPageBreak/>
        <w:drawing>
          <wp:inline distT="0" distB="0" distL="0" distR="0" wp14:anchorId="032DE0FF" wp14:editId="1FB637CB">
            <wp:extent cx="5760720" cy="6105525"/>
            <wp:effectExtent l="0" t="0" r="0" b="9525"/>
            <wp:docPr id="26" name="Bild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99" w:rsidRDefault="009A3899"/>
    <w:p w:rsidR="0095020E" w:rsidRDefault="0095020E"/>
    <w:p w:rsidR="00F21EB4" w:rsidRPr="00F333FB" w:rsidRDefault="00865880">
      <w:pPr>
        <w:rPr>
          <w:lang w:val="nn-NO"/>
        </w:rPr>
      </w:pPr>
      <w:r w:rsidRPr="00F333FB">
        <w:rPr>
          <w:lang w:val="nn-NO"/>
        </w:rPr>
        <w:t>Gå over til saker til behandling og s</w:t>
      </w:r>
      <w:r w:rsidR="00F21EB4" w:rsidRPr="00F333FB">
        <w:rPr>
          <w:lang w:val="nn-NO"/>
        </w:rPr>
        <w:t>jå kva saker som er meldt opp til handsaming</w:t>
      </w:r>
    </w:p>
    <w:p w:rsidR="00F21EB4" w:rsidRDefault="00865880">
      <w:r>
        <w:rPr>
          <w:noProof/>
          <w:lang w:eastAsia="nb-NO"/>
        </w:rPr>
        <w:lastRenderedPageBreak/>
        <w:drawing>
          <wp:inline distT="0" distB="0" distL="0" distR="0" wp14:anchorId="306429DD" wp14:editId="1A15C0DD">
            <wp:extent cx="5760720" cy="2856230"/>
            <wp:effectExtent l="0" t="0" r="0" b="1270"/>
            <wp:docPr id="28" name="Bild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EB4" w:rsidRDefault="00F21EB4"/>
    <w:p w:rsidR="00F21EB4" w:rsidRDefault="00F21EB4">
      <w:r>
        <w:t xml:space="preserve">Sjekk at alle sakene er godkjent av rådmannen </w:t>
      </w:r>
    </w:p>
    <w:p w:rsidR="00F21EB4" w:rsidRDefault="00254892">
      <w:r>
        <w:t xml:space="preserve">Trykk </w:t>
      </w:r>
      <w:proofErr w:type="spellStart"/>
      <w:r>
        <w:t>utvalssak</w:t>
      </w:r>
      <w:proofErr w:type="spellEnd"/>
      <w:r>
        <w:t>/behandling</w:t>
      </w:r>
    </w:p>
    <w:p w:rsidR="00254892" w:rsidRDefault="00254892">
      <w:r>
        <w:rPr>
          <w:noProof/>
          <w:lang w:eastAsia="nb-NO"/>
        </w:rPr>
        <w:drawing>
          <wp:inline distT="0" distB="0" distL="0" distR="0" wp14:anchorId="5B9C36D6" wp14:editId="19C6745D">
            <wp:extent cx="5105400" cy="885825"/>
            <wp:effectExtent l="0" t="0" r="0" b="9525"/>
            <wp:docPr id="20" name="Bild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rPr>
          <w:noProof/>
          <w:lang w:eastAsia="nb-NO"/>
        </w:rPr>
        <w:drawing>
          <wp:inline distT="0" distB="0" distL="0" distR="0" wp14:anchorId="2AD6DB42" wp14:editId="36205D45">
            <wp:extent cx="5760720" cy="1321435"/>
            <wp:effectExtent l="0" t="0" r="0" b="0"/>
            <wp:docPr id="21" name="Bild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t>Trykk på tittel</w:t>
      </w:r>
    </w:p>
    <w:p w:rsidR="00254892" w:rsidRDefault="00254892">
      <w:r>
        <w:rPr>
          <w:noProof/>
          <w:lang w:eastAsia="nb-NO"/>
        </w:rPr>
        <w:drawing>
          <wp:inline distT="0" distB="0" distL="0" distR="0" wp14:anchorId="65426BB1" wp14:editId="4D7D2E0D">
            <wp:extent cx="5760720" cy="1211580"/>
            <wp:effectExtent l="0" t="0" r="0" b="7620"/>
            <wp:docPr id="22" name="Bild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t>Trykk på godkjenning-godkjent</w:t>
      </w:r>
    </w:p>
    <w:p w:rsidR="00F21EB4" w:rsidRDefault="00F21EB4">
      <w:r>
        <w:rPr>
          <w:noProof/>
          <w:lang w:eastAsia="nb-NO"/>
        </w:rPr>
        <w:lastRenderedPageBreak/>
        <w:drawing>
          <wp:inline distT="0" distB="0" distL="0" distR="0" wp14:anchorId="1BD855C7" wp14:editId="73492AF4">
            <wp:extent cx="5760720" cy="2097405"/>
            <wp:effectExtent l="0" t="0" r="0" b="0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9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892" w:rsidRDefault="00254892">
      <w:r>
        <w:t>Her ser du at</w:t>
      </w:r>
      <w:r w:rsidR="0095020E">
        <w:t>/om</w:t>
      </w:r>
      <w:r>
        <w:t xml:space="preserve"> rådmannen har godkjent saka.</w:t>
      </w:r>
    </w:p>
    <w:p w:rsidR="00F21EB4" w:rsidRDefault="00254892">
      <w:r>
        <w:t>Utfør same kontrollen på</w:t>
      </w:r>
      <w:r w:rsidR="000134AE">
        <w:t xml:space="preserve"> alle </w:t>
      </w:r>
      <w:proofErr w:type="spellStart"/>
      <w:r w:rsidR="000134AE">
        <w:t>utvalssakene</w:t>
      </w:r>
      <w:proofErr w:type="spellEnd"/>
      <w:r w:rsidR="0095020E">
        <w:t xml:space="preserve">, </w:t>
      </w:r>
      <w:proofErr w:type="spellStart"/>
      <w:r w:rsidR="0095020E">
        <w:t>dei</w:t>
      </w:r>
      <w:proofErr w:type="spellEnd"/>
      <w:r w:rsidR="0095020E">
        <w:t xml:space="preserve"> skal </w:t>
      </w:r>
      <w:proofErr w:type="spellStart"/>
      <w:r w:rsidR="0095020E">
        <w:t>vera</w:t>
      </w:r>
      <w:proofErr w:type="spellEnd"/>
      <w:r w:rsidR="0095020E">
        <w:t xml:space="preserve"> godkjent</w:t>
      </w:r>
      <w:r w:rsidR="000134AE">
        <w:t>.</w:t>
      </w:r>
    </w:p>
    <w:p w:rsidR="000134AE" w:rsidRDefault="000134AE">
      <w:r>
        <w:t xml:space="preserve">Delegert saker og referatsaker skal </w:t>
      </w:r>
      <w:proofErr w:type="spellStart"/>
      <w:r>
        <w:t>vera</w:t>
      </w:r>
      <w:proofErr w:type="spellEnd"/>
      <w:r>
        <w:t xml:space="preserve"> journalfør før </w:t>
      </w:r>
      <w:proofErr w:type="spellStart"/>
      <w:r>
        <w:t>dei</w:t>
      </w:r>
      <w:proofErr w:type="spellEnd"/>
      <w:r>
        <w:t xml:space="preserve"> skal på saklista.</w:t>
      </w:r>
    </w:p>
    <w:p w:rsidR="000134AE" w:rsidRDefault="00865880">
      <w:r>
        <w:rPr>
          <w:noProof/>
          <w:lang w:eastAsia="nb-NO"/>
        </w:rPr>
        <w:drawing>
          <wp:inline distT="0" distB="0" distL="0" distR="0" wp14:anchorId="1D72746B" wp14:editId="061F2896">
            <wp:extent cx="5760720" cy="2794000"/>
            <wp:effectExtent l="0" t="0" r="0" b="6350"/>
            <wp:docPr id="29" name="Bild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880" w:rsidRDefault="00865880"/>
    <w:p w:rsidR="00865880" w:rsidRDefault="00865880">
      <w:pPr>
        <w:rPr>
          <w:b/>
        </w:rPr>
      </w:pPr>
      <w:r>
        <w:t xml:space="preserve">Marker </w:t>
      </w:r>
      <w:proofErr w:type="spellStart"/>
      <w:r>
        <w:t>dei</w:t>
      </w:r>
      <w:proofErr w:type="spellEnd"/>
      <w:r>
        <w:t xml:space="preserve"> sakene som er ferdig og overfør </w:t>
      </w:r>
      <w:proofErr w:type="spellStart"/>
      <w:r>
        <w:t>dei</w:t>
      </w:r>
      <w:proofErr w:type="spellEnd"/>
      <w:r>
        <w:t xml:space="preserve"> </w:t>
      </w:r>
      <w:r w:rsidRPr="00865880">
        <w:rPr>
          <w:b/>
        </w:rPr>
        <w:t>til saklista</w:t>
      </w:r>
    </w:p>
    <w:p w:rsidR="00865880" w:rsidRDefault="00865880">
      <w:pPr>
        <w:rPr>
          <w:b/>
        </w:rPr>
      </w:pPr>
      <w:r>
        <w:rPr>
          <w:noProof/>
          <w:lang w:eastAsia="nb-NO"/>
        </w:rPr>
        <w:lastRenderedPageBreak/>
        <w:drawing>
          <wp:inline distT="0" distB="0" distL="0" distR="0" wp14:anchorId="4E924FFF" wp14:editId="069F3E34">
            <wp:extent cx="5760720" cy="3771265"/>
            <wp:effectExtent l="0" t="0" r="0" b="635"/>
            <wp:docPr id="30" name="Bild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7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880" w:rsidRPr="00F333FB" w:rsidRDefault="00865880">
      <w:pPr>
        <w:rPr>
          <w:lang w:val="nn-NO"/>
        </w:rPr>
      </w:pPr>
      <w:r w:rsidRPr="00F333FB">
        <w:rPr>
          <w:lang w:val="nn-NO"/>
        </w:rPr>
        <w:t xml:space="preserve">Når alle sakene er overført til saklista kan du redigera saklista for å få den rekkjefølgja </w:t>
      </w:r>
      <w:r w:rsidR="0095020E" w:rsidRPr="00F333FB">
        <w:rPr>
          <w:lang w:val="nn-NO"/>
        </w:rPr>
        <w:t xml:space="preserve">m.m. </w:t>
      </w:r>
      <w:r w:rsidRPr="00F333FB">
        <w:rPr>
          <w:lang w:val="nn-NO"/>
        </w:rPr>
        <w:t>som er ønskjeleg.</w:t>
      </w:r>
    </w:p>
    <w:p w:rsidR="0072343F" w:rsidRDefault="0072343F">
      <w:r>
        <w:rPr>
          <w:noProof/>
          <w:lang w:eastAsia="nb-NO"/>
        </w:rPr>
        <w:lastRenderedPageBreak/>
        <w:drawing>
          <wp:inline distT="0" distB="0" distL="0" distR="0" wp14:anchorId="7C2A1822" wp14:editId="25F7A587">
            <wp:extent cx="5760720" cy="6170930"/>
            <wp:effectExtent l="0" t="0" r="0" b="1270"/>
            <wp:docPr id="31" name="Bild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7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43F" w:rsidRDefault="0072343F"/>
    <w:p w:rsidR="0072343F" w:rsidRPr="00F333FB" w:rsidRDefault="0072343F">
      <w:pPr>
        <w:rPr>
          <w:lang w:val="nn-NO"/>
        </w:rPr>
      </w:pPr>
      <w:r w:rsidRPr="00F333FB">
        <w:rPr>
          <w:lang w:val="nn-NO"/>
        </w:rPr>
        <w:t>Her kan du endra rekkjefølgjer på saker, leggja til fleire saker, ta vekk saker og bestemma rekkjefølgje på sakstype</w:t>
      </w:r>
      <w:r w:rsidR="0095020E" w:rsidRPr="00F333FB">
        <w:rPr>
          <w:lang w:val="nn-NO"/>
        </w:rPr>
        <w:t xml:space="preserve"> og om ei sak har fått</w:t>
      </w:r>
      <w:r w:rsidRPr="00F333FB">
        <w:rPr>
          <w:lang w:val="nn-NO"/>
        </w:rPr>
        <w:t xml:space="preserve"> feil </w:t>
      </w:r>
      <w:r w:rsidR="0095020E" w:rsidRPr="00F333FB">
        <w:rPr>
          <w:lang w:val="nn-NO"/>
        </w:rPr>
        <w:t xml:space="preserve">saksnummer </w:t>
      </w:r>
      <w:r w:rsidRPr="00F333FB">
        <w:rPr>
          <w:lang w:val="nn-NO"/>
        </w:rPr>
        <w:t xml:space="preserve">kan du retta </w:t>
      </w:r>
      <w:r w:rsidR="0095020E" w:rsidRPr="00F333FB">
        <w:rPr>
          <w:lang w:val="nn-NO"/>
        </w:rPr>
        <w:t>det</w:t>
      </w:r>
      <w:r w:rsidRPr="00F333FB">
        <w:rPr>
          <w:lang w:val="nn-NO"/>
        </w:rPr>
        <w:t>.</w:t>
      </w:r>
    </w:p>
    <w:p w:rsidR="0072343F" w:rsidRPr="00F333FB" w:rsidRDefault="0072343F">
      <w:pPr>
        <w:rPr>
          <w:lang w:val="nn-NO"/>
        </w:rPr>
      </w:pPr>
    </w:p>
    <w:p w:rsidR="00E75DB6" w:rsidRPr="00F333FB" w:rsidRDefault="00E75DB6">
      <w:pPr>
        <w:rPr>
          <w:lang w:val="nn-NO"/>
        </w:rPr>
      </w:pPr>
      <w:r w:rsidRPr="00F333FB">
        <w:rPr>
          <w:lang w:val="nn-NO"/>
        </w:rPr>
        <w:t>Då er det på tide å journalføra alle godkjende saker som er på saklista.</w:t>
      </w:r>
    </w:p>
    <w:p w:rsidR="00E75DB6" w:rsidRPr="00F333FB" w:rsidRDefault="009C4750">
      <w:pPr>
        <w:rPr>
          <w:lang w:val="nn-NO"/>
        </w:rPr>
      </w:pPr>
      <w:r w:rsidRPr="00F333FB">
        <w:rPr>
          <w:lang w:val="nn-NO"/>
        </w:rPr>
        <w:t>Som utvalssekretær må du journalføra dokument via masseoppdater dokumenter.</w:t>
      </w:r>
    </w:p>
    <w:p w:rsidR="009C4750" w:rsidRDefault="009C4750">
      <w:r>
        <w:t xml:space="preserve">Gå på rullegardin Funksjoner få opp </w:t>
      </w:r>
      <w:proofErr w:type="spellStart"/>
      <w:r>
        <w:t>Masseoppdater</w:t>
      </w:r>
      <w:proofErr w:type="spellEnd"/>
      <w:r>
        <w:t xml:space="preserve"> dokumenter.</w:t>
      </w:r>
    </w:p>
    <w:p w:rsidR="00E75DB6" w:rsidRDefault="009C4750">
      <w:r>
        <w:rPr>
          <w:noProof/>
          <w:lang w:eastAsia="nb-NO"/>
        </w:rPr>
        <w:lastRenderedPageBreak/>
        <w:drawing>
          <wp:inline distT="0" distB="0" distL="0" distR="0" wp14:anchorId="4FEBDF6A" wp14:editId="1ECEE19F">
            <wp:extent cx="5760720" cy="1416685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750" w:rsidRDefault="009C4750">
      <w:r>
        <w:t xml:space="preserve">Søk opp dokumenta som er godkjent til dette møtet. </w:t>
      </w:r>
    </w:p>
    <w:p w:rsidR="009C4750" w:rsidRDefault="009C4750">
      <w:r>
        <w:rPr>
          <w:noProof/>
          <w:lang w:eastAsia="nb-NO"/>
        </w:rPr>
        <w:drawing>
          <wp:inline distT="0" distB="0" distL="0" distR="0" wp14:anchorId="7AE63306" wp14:editId="6C4079F8">
            <wp:extent cx="5760720" cy="5384165"/>
            <wp:effectExtent l="0" t="0" r="0" b="6985"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8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6E6" w:rsidRDefault="00A166E6"/>
    <w:p w:rsidR="009C4750" w:rsidRDefault="00A166E6">
      <w:r>
        <w:t xml:space="preserve">Velg alle (om </w:t>
      </w:r>
      <w:proofErr w:type="spellStart"/>
      <w:r>
        <w:t>dei</w:t>
      </w:r>
      <w:proofErr w:type="spellEnd"/>
      <w:r>
        <w:t xml:space="preserve"> skal </w:t>
      </w:r>
      <w:proofErr w:type="spellStart"/>
      <w:r>
        <w:t>vera</w:t>
      </w:r>
      <w:proofErr w:type="spellEnd"/>
      <w:r>
        <w:t xml:space="preserve"> </w:t>
      </w:r>
      <w:proofErr w:type="gramStart"/>
      <w:r>
        <w:t>med)  velg</w:t>
      </w:r>
      <w:proofErr w:type="gramEnd"/>
      <w:r>
        <w:t xml:space="preserve"> status journalført og oppdater - ok</w:t>
      </w:r>
    </w:p>
    <w:p w:rsidR="009C4750" w:rsidRDefault="009C4750"/>
    <w:p w:rsidR="009C4750" w:rsidRDefault="00A166E6">
      <w:r>
        <w:rPr>
          <w:noProof/>
          <w:lang w:eastAsia="nb-NO"/>
        </w:rPr>
        <w:lastRenderedPageBreak/>
        <w:drawing>
          <wp:inline distT="0" distB="0" distL="0" distR="0" wp14:anchorId="3913326B" wp14:editId="30820AB0">
            <wp:extent cx="5760720" cy="1710690"/>
            <wp:effectExtent l="0" t="0" r="0" b="3810"/>
            <wp:docPr id="25" name="Bild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1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750" w:rsidRPr="00F333FB" w:rsidRDefault="00A166E6">
      <w:pPr>
        <w:rPr>
          <w:lang w:val="nn-NO"/>
        </w:rPr>
      </w:pPr>
      <w:r w:rsidRPr="00F333FB">
        <w:rPr>
          <w:lang w:val="nn-NO"/>
        </w:rPr>
        <w:t xml:space="preserve">Det dokumentet du ikkje får med her er informasjon </w:t>
      </w:r>
      <w:r w:rsidR="00013A37" w:rsidRPr="00F333FB">
        <w:rPr>
          <w:lang w:val="nn-NO"/>
        </w:rPr>
        <w:t>–</w:t>
      </w:r>
      <w:r w:rsidRPr="00F333FB">
        <w:rPr>
          <w:lang w:val="nn-NO"/>
        </w:rPr>
        <w:t xml:space="preserve"> </w:t>
      </w:r>
      <w:r w:rsidR="00013A37" w:rsidRPr="00F333FB">
        <w:rPr>
          <w:lang w:val="nn-NO"/>
        </w:rPr>
        <w:t>eg har ikkje funne andre måtar å journalføra det enn å endra til arkivar.</w:t>
      </w:r>
    </w:p>
    <w:p w:rsidR="00A166E6" w:rsidRPr="00F333FB" w:rsidRDefault="00A166E6">
      <w:pPr>
        <w:rPr>
          <w:lang w:val="nn-NO"/>
        </w:rPr>
      </w:pPr>
    </w:p>
    <w:p w:rsidR="002B2760" w:rsidRDefault="0072343F">
      <w:r>
        <w:t>Når saklista er som den skal</w:t>
      </w:r>
      <w:r w:rsidR="00A166E6">
        <w:t xml:space="preserve"> og dokumenta er journalført</w:t>
      </w:r>
      <w:r>
        <w:t xml:space="preserve"> er du klar til å </w:t>
      </w:r>
      <w:proofErr w:type="spellStart"/>
      <w:r>
        <w:t>produsera</w:t>
      </w:r>
      <w:proofErr w:type="spellEnd"/>
      <w:r>
        <w:t xml:space="preserve"> møteinnkalling.</w:t>
      </w:r>
      <w:r w:rsidR="00463D38">
        <w:t xml:space="preserve"> </w:t>
      </w:r>
    </w:p>
    <w:p w:rsidR="002B2760" w:rsidRDefault="002B2760">
      <w:r>
        <w:rPr>
          <w:noProof/>
          <w:lang w:eastAsia="nb-NO"/>
        </w:rPr>
        <w:drawing>
          <wp:inline distT="0" distB="0" distL="0" distR="0" wp14:anchorId="0766BF85" wp14:editId="215323AA">
            <wp:extent cx="5760720" cy="3926840"/>
            <wp:effectExtent l="0" t="0" r="0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760" w:rsidRDefault="002B2760"/>
    <w:p w:rsidR="002B2760" w:rsidRPr="00F333FB" w:rsidRDefault="002B2760">
      <w:pPr>
        <w:rPr>
          <w:lang w:val="nn-NO"/>
        </w:rPr>
      </w:pPr>
      <w:r w:rsidRPr="00F333FB">
        <w:rPr>
          <w:lang w:val="nn-NO"/>
        </w:rPr>
        <w:t>Her vel du offentleg</w:t>
      </w:r>
      <w:r w:rsidR="008B4C17" w:rsidRPr="00F333FB">
        <w:rPr>
          <w:lang w:val="nn-NO"/>
        </w:rPr>
        <w:t xml:space="preserve"> innkalling og trykkjer ok</w:t>
      </w:r>
    </w:p>
    <w:p w:rsidR="002B2760" w:rsidRPr="00F333FB" w:rsidRDefault="002B2760">
      <w:pPr>
        <w:rPr>
          <w:lang w:val="nn-NO"/>
        </w:rPr>
      </w:pPr>
    </w:p>
    <w:p w:rsidR="0072343F" w:rsidRDefault="0072343F">
      <w:r>
        <w:rPr>
          <w:noProof/>
          <w:lang w:eastAsia="nb-NO"/>
        </w:rPr>
        <w:lastRenderedPageBreak/>
        <w:drawing>
          <wp:inline distT="0" distB="0" distL="0" distR="0" wp14:anchorId="4C7D5244" wp14:editId="3A55658B">
            <wp:extent cx="5760720" cy="3905885"/>
            <wp:effectExtent l="0" t="0" r="0" b="0"/>
            <wp:docPr id="32" name="Bild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43F" w:rsidRDefault="0072343F">
      <w:r>
        <w:t xml:space="preserve"> </w:t>
      </w:r>
    </w:p>
    <w:p w:rsidR="0072343F" w:rsidRPr="00F333FB" w:rsidRDefault="00463D38">
      <w:pPr>
        <w:rPr>
          <w:lang w:val="nn-NO"/>
        </w:rPr>
      </w:pPr>
      <w:r w:rsidRPr="00F333FB">
        <w:rPr>
          <w:lang w:val="nn-NO"/>
        </w:rPr>
        <w:t>Når møteinnkallinga er ferdig og journalført skal du laga møtebok (møteboka består av møteinnkallinga med vedlegg etter kvar sak)</w:t>
      </w:r>
    </w:p>
    <w:p w:rsidR="00EC2BC5" w:rsidRPr="00F333FB" w:rsidRDefault="00EC2BC5">
      <w:pPr>
        <w:rPr>
          <w:lang w:val="nn-NO"/>
        </w:rPr>
      </w:pPr>
    </w:p>
    <w:p w:rsidR="00463D38" w:rsidRPr="00F333FB" w:rsidRDefault="00463D38">
      <w:pPr>
        <w:rPr>
          <w:lang w:val="nn-NO"/>
        </w:rPr>
      </w:pPr>
      <w:r w:rsidRPr="00F333FB">
        <w:rPr>
          <w:lang w:val="nn-NO"/>
        </w:rPr>
        <w:t>Du er då ferdig med i</w:t>
      </w:r>
      <w:r w:rsidR="00EC2BC5" w:rsidRPr="00F333FB">
        <w:rPr>
          <w:lang w:val="nn-NO"/>
        </w:rPr>
        <w:t xml:space="preserve">nnkalling til eit politisk møte, og klar for publisering og overføring til </w:t>
      </w:r>
      <w:proofErr w:type="spellStart"/>
      <w:r w:rsidR="00EC2BC5" w:rsidRPr="00F333FB">
        <w:rPr>
          <w:lang w:val="nn-NO"/>
        </w:rPr>
        <w:t>eMeetings</w:t>
      </w:r>
      <w:proofErr w:type="spellEnd"/>
      <w:r w:rsidR="00EC2BC5" w:rsidRPr="00F333FB">
        <w:rPr>
          <w:lang w:val="nn-NO"/>
        </w:rPr>
        <w:t>.</w:t>
      </w:r>
    </w:p>
    <w:p w:rsidR="0072343F" w:rsidRPr="00F333FB" w:rsidRDefault="0072343F">
      <w:pPr>
        <w:rPr>
          <w:lang w:val="nn-NO"/>
        </w:rPr>
      </w:pPr>
    </w:p>
    <w:p w:rsidR="00865880" w:rsidRPr="00F333FB" w:rsidRDefault="00865880">
      <w:pPr>
        <w:rPr>
          <w:b/>
          <w:lang w:val="nn-NO"/>
        </w:rPr>
      </w:pPr>
    </w:p>
    <w:p w:rsidR="00865880" w:rsidRPr="00F333FB" w:rsidRDefault="00865880">
      <w:pPr>
        <w:rPr>
          <w:lang w:val="nn-NO"/>
        </w:rPr>
      </w:pPr>
    </w:p>
    <w:p w:rsidR="000134AE" w:rsidRPr="00F333FB" w:rsidRDefault="000134AE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p w:rsidR="00F21EB4" w:rsidRPr="00F333FB" w:rsidRDefault="00F21EB4">
      <w:pPr>
        <w:rPr>
          <w:lang w:val="nn-NO"/>
        </w:rPr>
      </w:pPr>
    </w:p>
    <w:sectPr w:rsidR="00F21EB4" w:rsidRPr="00F333FB">
      <w:headerReference w:type="default" r:id="rId3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13C" w:rsidRDefault="0036413C" w:rsidP="00A166E6">
      <w:pPr>
        <w:spacing w:after="0" w:line="240" w:lineRule="auto"/>
      </w:pPr>
      <w:r>
        <w:separator/>
      </w:r>
    </w:p>
  </w:endnote>
  <w:endnote w:type="continuationSeparator" w:id="0">
    <w:p w:rsidR="0036413C" w:rsidRDefault="0036413C" w:rsidP="00A16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13C" w:rsidRDefault="0036413C" w:rsidP="00A166E6">
      <w:pPr>
        <w:spacing w:after="0" w:line="240" w:lineRule="auto"/>
      </w:pPr>
      <w:r>
        <w:separator/>
      </w:r>
    </w:p>
  </w:footnote>
  <w:footnote w:type="continuationSeparator" w:id="0">
    <w:p w:rsidR="0036413C" w:rsidRDefault="0036413C" w:rsidP="00A16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3FB" w:rsidRPr="00F333FB" w:rsidRDefault="00F333FB">
    <w:pPr>
      <w:pStyle w:val="Topptekst"/>
      <w:rPr>
        <w:lang w:val="nn-NO"/>
      </w:rPr>
    </w:pPr>
    <w:r w:rsidRPr="00F333FB">
      <w:rPr>
        <w:lang w:val="nn-NO"/>
      </w:rPr>
      <w:t>ARKIVPLAN VOSS KOMMUNE, RUTINAR, UTVALSHANDSAMING DOKUMENTSENTER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EB4"/>
    <w:rsid w:val="000134AE"/>
    <w:rsid w:val="00013A37"/>
    <w:rsid w:val="000C4FAA"/>
    <w:rsid w:val="00254892"/>
    <w:rsid w:val="002B2760"/>
    <w:rsid w:val="00323BF0"/>
    <w:rsid w:val="0036413C"/>
    <w:rsid w:val="0038486E"/>
    <w:rsid w:val="003B7E37"/>
    <w:rsid w:val="00412972"/>
    <w:rsid w:val="00463D38"/>
    <w:rsid w:val="004C00DC"/>
    <w:rsid w:val="005007DB"/>
    <w:rsid w:val="005B3528"/>
    <w:rsid w:val="00635117"/>
    <w:rsid w:val="006B5DF9"/>
    <w:rsid w:val="0072343F"/>
    <w:rsid w:val="007466D3"/>
    <w:rsid w:val="0079188D"/>
    <w:rsid w:val="007955AC"/>
    <w:rsid w:val="007A585A"/>
    <w:rsid w:val="0085569B"/>
    <w:rsid w:val="00865880"/>
    <w:rsid w:val="008B4C17"/>
    <w:rsid w:val="008C29B1"/>
    <w:rsid w:val="0095020E"/>
    <w:rsid w:val="009A3899"/>
    <w:rsid w:val="009C4750"/>
    <w:rsid w:val="00A02841"/>
    <w:rsid w:val="00A166E6"/>
    <w:rsid w:val="00A90BB5"/>
    <w:rsid w:val="00AA549B"/>
    <w:rsid w:val="00BD4E2B"/>
    <w:rsid w:val="00D16140"/>
    <w:rsid w:val="00D6276B"/>
    <w:rsid w:val="00DC114D"/>
    <w:rsid w:val="00E75DB6"/>
    <w:rsid w:val="00EC2BC5"/>
    <w:rsid w:val="00F21EB4"/>
    <w:rsid w:val="00F33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D65A3-1328-4016-988B-27D0A96E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1EB4"/>
    <w:pPr>
      <w:spacing w:line="254" w:lineRule="auto"/>
    </w:pPr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C2B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C2BC5"/>
    <w:rPr>
      <w:rFonts w:ascii="Segoe UI" w:hAnsi="Segoe UI" w:cs="Segoe UI"/>
      <w:sz w:val="18"/>
      <w:szCs w:val="18"/>
      <w:lang w:val="nb-NO"/>
    </w:rPr>
  </w:style>
  <w:style w:type="paragraph" w:styleId="Topptekst">
    <w:name w:val="header"/>
    <w:basedOn w:val="Normal"/>
    <w:link w:val="TopptekstTegn"/>
    <w:uiPriority w:val="99"/>
    <w:unhideWhenUsed/>
    <w:rsid w:val="00A16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166E6"/>
    <w:rPr>
      <w:lang w:val="nb-NO"/>
    </w:rPr>
  </w:style>
  <w:style w:type="paragraph" w:styleId="Bunntekst">
    <w:name w:val="footer"/>
    <w:basedOn w:val="Normal"/>
    <w:link w:val="BunntekstTegn"/>
    <w:uiPriority w:val="99"/>
    <w:unhideWhenUsed/>
    <w:rsid w:val="00A166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166E6"/>
    <w:rPr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80D5C10A</Template>
  <TotalTime>1</TotalTime>
  <Pages>14</Pages>
  <Words>387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Voss kommune</Company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Målfrid Sivertsen</dc:creator>
  <cp:keywords/>
  <dc:description/>
  <cp:lastModifiedBy>Kristin Jordal</cp:lastModifiedBy>
  <cp:revision>3</cp:revision>
  <cp:lastPrinted>2016-03-30T12:33:00Z</cp:lastPrinted>
  <dcterms:created xsi:type="dcterms:W3CDTF">2016-08-08T12:45:00Z</dcterms:created>
  <dcterms:modified xsi:type="dcterms:W3CDTF">2016-08-11T12:03:00Z</dcterms:modified>
</cp:coreProperties>
</file>